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936" w:rsidRDefault="00634936" w:rsidP="001A5F1C">
      <w:pPr>
        <w:pStyle w:val="Header"/>
        <w:tabs>
          <w:tab w:val="clear" w:pos="4819"/>
          <w:tab w:val="clear" w:pos="9638"/>
        </w:tabs>
        <w:rPr>
          <w:rFonts w:ascii="Times" w:hAnsi="Times"/>
        </w:rPr>
      </w:pPr>
    </w:p>
    <w:p w:rsidR="00634936" w:rsidRDefault="00634936" w:rsidP="001A5F1C">
      <w:pPr>
        <w:ind w:left="2268" w:right="2125"/>
        <w:rPr>
          <w:rFonts w:ascii="Times" w:hAnsi="Times"/>
        </w:rPr>
      </w:pPr>
    </w:p>
    <w:p w:rsidR="00634936" w:rsidRDefault="00634936" w:rsidP="001A5F1C">
      <w:pPr>
        <w:ind w:left="2268" w:right="2125"/>
        <w:rPr>
          <w:rFonts w:ascii="Times" w:hAnsi="Times"/>
        </w:rPr>
      </w:pPr>
    </w:p>
    <w:p w:rsidR="00634936" w:rsidRDefault="00634936" w:rsidP="000B1CBB">
      <w:pPr>
        <w:rPr>
          <w:noProof/>
        </w:rPr>
      </w:pPr>
    </w:p>
    <w:p w:rsidR="00634936" w:rsidRDefault="00634936" w:rsidP="000B1CBB">
      <w:pPr>
        <w:rPr>
          <w:noProof/>
        </w:rPr>
      </w:pPr>
    </w:p>
    <w:p w:rsidR="00634936" w:rsidRPr="000B1CBB" w:rsidRDefault="00634936" w:rsidP="000B1CBB"/>
    <w:p w:rsidR="006349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Il gruppo interculturale di Before presenta i risultati della survey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jc w:val="center"/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b/>
          <w:color w:val="002060"/>
          <w:sz w:val="28"/>
          <w:szCs w:val="36"/>
        </w:rPr>
        <w:t>Differenze di cultura: quale valore per il business?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Vi invitiamo al workshop che si svolgerà il 21 febbraio 2012.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Ci confronteremo sulle esperienze e i progetti realizzati da dodici aziende, per individuare strumenti e best practice.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Per capire come sono gestite le differenze di cultura abbiamo parlato con i responsabili delle risorse umane di AgustaWestland, Amgen, Brembo, Campari, Gruppo Mossi &amp; Ghisolfi, Gruppo MSL, Kraft, Impregilo, Nh Hoteles, Sanofi Aventis, ST Microelectronics, Unicredit.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Durante il workshop è prevista la testimonianza e il contributo delle persone che abbiamo intervistato.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L’orario previsto è dalle 14.30 alle 18.30, e concluderemo i lavori con un aperitivo.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 xml:space="preserve">Vi preghiamo fin d’ora di confermare via mail la vostra partecipazione. 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Sarà per noi un vero piacere incontrarvi.</w:t>
      </w: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</w:p>
    <w:p w:rsidR="00634936" w:rsidRPr="001F0D36" w:rsidRDefault="00634936" w:rsidP="001F0D36">
      <w:pPr>
        <w:rPr>
          <w:rFonts w:ascii="Arial Narrow" w:hAnsi="Arial Narrow"/>
          <w:color w:val="002060"/>
          <w:sz w:val="28"/>
          <w:szCs w:val="36"/>
        </w:rPr>
      </w:pPr>
      <w:r w:rsidRPr="001F0D36">
        <w:rPr>
          <w:rFonts w:ascii="Arial Narrow" w:hAnsi="Arial Narrow"/>
          <w:color w:val="002060"/>
          <w:sz w:val="28"/>
          <w:szCs w:val="36"/>
        </w:rPr>
        <w:t>Il Gruppo Interculturale di Before</w:t>
      </w:r>
    </w:p>
    <w:p w:rsidR="00634936" w:rsidRDefault="00634936" w:rsidP="0077218A">
      <w:pPr>
        <w:rPr>
          <w:rFonts w:ascii="Arial Narrow" w:hAnsi="Arial Narrow"/>
          <w:b/>
          <w:color w:val="FF0000"/>
          <w:sz w:val="28"/>
          <w:szCs w:val="28"/>
        </w:rPr>
      </w:pPr>
    </w:p>
    <w:sectPr w:rsidR="00634936" w:rsidSect="00C56A7A">
      <w:headerReference w:type="default" r:id="rId7"/>
      <w:footerReference w:type="default" r:id="rId8"/>
      <w:headerReference w:type="first" r:id="rId9"/>
      <w:footerReference w:type="first" r:id="rId10"/>
      <w:pgSz w:w="11906" w:h="16838" w:code="9"/>
      <w:pgMar w:top="1418" w:right="1134" w:bottom="1134" w:left="1134" w:header="284" w:footer="113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4936" w:rsidRDefault="00634936" w:rsidP="00EC571A">
      <w:r>
        <w:separator/>
      </w:r>
    </w:p>
  </w:endnote>
  <w:endnote w:type="continuationSeparator" w:id="0">
    <w:p w:rsidR="00634936" w:rsidRDefault="00634936" w:rsidP="00EC57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506020202030204"/>
    <w:charset w:val="00"/>
    <w:family w:val="swiss"/>
    <w:pitch w:val="variable"/>
    <w:sig w:usb0="00000287" w:usb1="00000800" w:usb2="00000000" w:usb3="00000000" w:csb0="0000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Imago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BJMBNO+ArialNarrow,Bold">
    <w:altName w:val="Arial Narrow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">
    <w:panose1 w:val="02020603050405020304"/>
    <w:charset w:val="00"/>
    <w:family w:val="roman"/>
    <w:pitch w:val="variable"/>
    <w:sig w:usb0="20002A87" w:usb1="80000000" w:usb2="00000008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936" w:rsidRPr="00C56A7A" w:rsidRDefault="00634936" w:rsidP="00C56A7A">
    <w:pPr>
      <w:pStyle w:val="Footer"/>
      <w:tabs>
        <w:tab w:val="clear" w:pos="9638"/>
        <w:tab w:val="right" w:pos="10206"/>
      </w:tabs>
      <w:ind w:right="-568"/>
      <w:jc w:val="right"/>
      <w:rPr>
        <w:rFonts w:ascii="Arial Narrow" w:hAnsi="Arial Narrow"/>
        <w:color w:val="002060"/>
        <w:sz w:val="16"/>
        <w:szCs w:val="16"/>
      </w:rPr>
    </w:pPr>
    <w:r w:rsidRPr="00C56A7A">
      <w:rPr>
        <w:rFonts w:ascii="Arial Narrow" w:hAnsi="Arial Narrow"/>
        <w:color w:val="002060"/>
        <w:sz w:val="16"/>
        <w:szCs w:val="16"/>
      </w:rPr>
      <w:fldChar w:fldCharType="begin"/>
    </w:r>
    <w:r w:rsidRPr="00C56A7A">
      <w:rPr>
        <w:rFonts w:ascii="Arial Narrow" w:hAnsi="Arial Narrow"/>
        <w:color w:val="002060"/>
        <w:sz w:val="16"/>
        <w:szCs w:val="16"/>
      </w:rPr>
      <w:instrText xml:space="preserve"> PAGE   \* MERGEFORMAT </w:instrText>
    </w:r>
    <w:r w:rsidRPr="00C56A7A">
      <w:rPr>
        <w:rFonts w:ascii="Arial Narrow" w:hAnsi="Arial Narrow"/>
        <w:color w:val="002060"/>
        <w:sz w:val="16"/>
        <w:szCs w:val="16"/>
      </w:rPr>
      <w:fldChar w:fldCharType="separate"/>
    </w:r>
    <w:r>
      <w:rPr>
        <w:rFonts w:ascii="Arial Narrow" w:hAnsi="Arial Narrow"/>
        <w:noProof/>
        <w:color w:val="002060"/>
        <w:sz w:val="16"/>
        <w:szCs w:val="16"/>
      </w:rPr>
      <w:t>4</w:t>
    </w:r>
    <w:r w:rsidRPr="00C56A7A">
      <w:rPr>
        <w:rFonts w:ascii="Arial Narrow" w:hAnsi="Arial Narrow"/>
        <w:color w:val="002060"/>
        <w:sz w:val="16"/>
        <w:szCs w:val="16"/>
      </w:rPr>
      <w:fldChar w:fldCharType="end"/>
    </w:r>
  </w:p>
  <w:p w:rsidR="00634936" w:rsidRDefault="00634936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936" w:rsidRDefault="00634936">
    <w:pPr>
      <w:pStyle w:val="Foot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margin-left:117.5pt;margin-top:-63.45pt;width:70pt;height:72.2pt;z-index:-251658240;visibility:visible;mso-wrap-edited:f">
          <v:imagedata r:id="rId1" o:title="" chromakey="white"/>
          <w10:wrap anchorx="page"/>
        </v:shape>
        <o:OLEObject Type="Embed" ProgID="Word.Picture.8" ShapeID="_x0000_s2049" DrawAspect="Content" ObjectID="_1388905642" r:id="rId2"/>
      </w:pict>
    </w: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149.2pt;margin-top:771.35pt;width:234.35pt;height:54pt;z-index:251657216;mso-position-vertical-relative:page" filled="f" stroked="f">
          <v:textbox style="mso-next-textbox:#_x0000_s2050" inset="0">
            <w:txbxContent>
              <w:p w:rsidR="00634936" w:rsidRPr="00177397" w:rsidRDefault="00634936" w:rsidP="00E82D5F">
                <w:pPr>
                  <w:rPr>
                    <w:rFonts w:ascii="Arial Narrow" w:hAnsi="Arial Narrow"/>
                    <w:b/>
                    <w:bCs/>
                    <w:color w:val="002060"/>
                    <w:sz w:val="19"/>
                    <w:szCs w:val="20"/>
                  </w:rPr>
                </w:pPr>
                <w:r w:rsidRPr="00177397">
                  <w:rPr>
                    <w:rFonts w:ascii="Arial Narrow" w:hAnsi="Arial Narrow"/>
                    <w:b/>
                    <w:bCs/>
                    <w:color w:val="002060"/>
                    <w:sz w:val="19"/>
                    <w:szCs w:val="19"/>
                  </w:rPr>
                  <w:t>Consulenza e formazione per lo sviluppo delle persone</w:t>
                </w:r>
              </w:p>
              <w:p w:rsidR="00634936" w:rsidRPr="00177397" w:rsidRDefault="00634936" w:rsidP="00E82D5F">
                <w:pPr>
                  <w:pStyle w:val="CommentText"/>
                  <w:spacing w:line="240" w:lineRule="auto"/>
                  <w:rPr>
                    <w:color w:val="002060"/>
                    <w:sz w:val="19"/>
                    <w:szCs w:val="19"/>
                  </w:rPr>
                </w:pPr>
                <w:r w:rsidRPr="00177397">
                  <w:rPr>
                    <w:color w:val="002060"/>
                    <w:sz w:val="19"/>
                    <w:szCs w:val="19"/>
                  </w:rPr>
                  <w:t>Via Sardegna, 11  -  20146 Milano</w:t>
                </w:r>
              </w:p>
              <w:p w:rsidR="00634936" w:rsidRPr="00177397" w:rsidRDefault="00634936" w:rsidP="00E82D5F">
                <w:pPr>
                  <w:pStyle w:val="CommentText"/>
                  <w:spacing w:line="240" w:lineRule="auto"/>
                  <w:rPr>
                    <w:color w:val="002060"/>
                    <w:sz w:val="19"/>
                    <w:szCs w:val="19"/>
                  </w:rPr>
                </w:pPr>
                <w:r w:rsidRPr="00177397">
                  <w:rPr>
                    <w:color w:val="002060"/>
                    <w:sz w:val="19"/>
                    <w:szCs w:val="19"/>
                  </w:rPr>
                  <w:t>Tel. 02 48 02 48 73 / 02 36 50 36 78 – Fax.  02 99 98 96 34</w:t>
                </w:r>
              </w:p>
              <w:p w:rsidR="00634936" w:rsidRPr="00177397" w:rsidRDefault="00634936" w:rsidP="00E82D5F">
                <w:pPr>
                  <w:pStyle w:val="CommentText"/>
                  <w:spacing w:line="240" w:lineRule="auto"/>
                  <w:rPr>
                    <w:rFonts w:cs="Times New Roman"/>
                    <w:color w:val="002060"/>
                    <w:sz w:val="20"/>
                    <w:szCs w:val="20"/>
                  </w:rPr>
                </w:pPr>
                <w:r w:rsidRPr="00177397">
                  <w:rPr>
                    <w:color w:val="002060"/>
                    <w:sz w:val="19"/>
                    <w:szCs w:val="19"/>
                  </w:rPr>
                  <w:t xml:space="preserve">e-mail:  </w:t>
                </w:r>
                <w:hyperlink r:id="rId3" w:history="1">
                  <w:r w:rsidRPr="00177397">
                    <w:rPr>
                      <w:rStyle w:val="Hyperlink"/>
                      <w:color w:val="002060"/>
                      <w:sz w:val="19"/>
                      <w:szCs w:val="19"/>
                    </w:rPr>
                    <w:t>i</w:t>
                  </w:r>
                  <w:r w:rsidRPr="00177397">
                    <w:rPr>
                      <w:rStyle w:val="Hyperlink"/>
                      <w:color w:val="002060"/>
                      <w:sz w:val="19"/>
                      <w:szCs w:val="19"/>
                      <w:u w:val="none"/>
                    </w:rPr>
                    <w:t>nfo@gruppobefore.it</w:t>
                  </w:r>
                </w:hyperlink>
                <w:r w:rsidRPr="00177397">
                  <w:rPr>
                    <w:color w:val="002060"/>
                  </w:rPr>
                  <w:t xml:space="preserve">    </w:t>
                </w:r>
                <w:r w:rsidRPr="00177397">
                  <w:rPr>
                    <w:color w:val="002060"/>
                    <w:sz w:val="20"/>
                  </w:rPr>
                  <w:t>s</w:t>
                </w:r>
                <w:r w:rsidRPr="00177397">
                  <w:rPr>
                    <w:color w:val="002060"/>
                    <w:sz w:val="20"/>
                    <w:szCs w:val="20"/>
                  </w:rPr>
                  <w:t xml:space="preserve">ito:  </w:t>
                </w:r>
                <w:r w:rsidRPr="00177397">
                  <w:rPr>
                    <w:color w:val="002060"/>
                    <w:sz w:val="19"/>
                    <w:szCs w:val="19"/>
                  </w:rPr>
                  <w:t>www.gruppobefore.it</w:t>
                </w:r>
              </w:p>
              <w:p w:rsidR="00634936" w:rsidRDefault="00634936" w:rsidP="00E82D5F">
                <w:pPr>
                  <w:pStyle w:val="CommentText"/>
                  <w:spacing w:line="240" w:lineRule="auto"/>
                </w:pPr>
              </w:p>
            </w:txbxContent>
          </v:textbox>
          <w10:wrap anchorx="page" anchory="page"/>
          <w10:anchorlock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4936" w:rsidRDefault="00634936" w:rsidP="00EC571A">
      <w:r>
        <w:separator/>
      </w:r>
    </w:p>
  </w:footnote>
  <w:footnote w:type="continuationSeparator" w:id="0">
    <w:p w:rsidR="00634936" w:rsidRDefault="00634936" w:rsidP="00EC571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936" w:rsidRDefault="00634936" w:rsidP="00E82D5F">
    <w:pPr>
      <w:pStyle w:val="Header"/>
      <w:tabs>
        <w:tab w:val="clear" w:pos="9638"/>
        <w:tab w:val="right" w:pos="10206"/>
      </w:tabs>
      <w:ind w:right="-568"/>
      <w:jc w:val="right"/>
    </w:pPr>
    <w:r>
      <w:rPr>
        <w:noProof/>
      </w:rPr>
      <w:t xml:space="preserve">   </w:t>
    </w: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3" o:spid="_x0000_i1027" type="#_x0000_t75" alt="before" style="width:99pt;height:1in;visibility:visible">
          <v:imagedata r:id="rId1" o:title="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34936" w:rsidRDefault="00634936" w:rsidP="00E82D5F">
    <w:pPr>
      <w:pStyle w:val="Header"/>
      <w:tabs>
        <w:tab w:val="clear" w:pos="9638"/>
        <w:tab w:val="right" w:pos="10206"/>
      </w:tabs>
      <w:ind w:left="-567" w:right="-427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i1030" type="#_x0000_t75" alt="ISO9001-2008_ita_col" style="width:117pt;height:38.25pt;visibility:visible">
          <v:imagedata r:id="rId1" o:title=""/>
        </v:shape>
      </w:pict>
    </w:r>
    <w:r>
      <w:rPr>
        <w:noProof/>
      </w:rPr>
      <w:tab/>
      <w:t xml:space="preserve">      </w:t>
    </w:r>
    <w:r>
      <w:rPr>
        <w:noProof/>
      </w:rPr>
      <w:tab/>
    </w:r>
    <w:r>
      <w:rPr>
        <w:noProof/>
      </w:rPr>
      <w:pict>
        <v:shape id="Immagine 2" o:spid="_x0000_i1031" type="#_x0000_t75" alt="before" style="width:120.75pt;height:88.5pt;visibility:visible">
          <v:imagedata r:id="rId2" o:title="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9pt;height:9pt" o:bullet="t">
        <v:imagedata r:id="rId1" o:title=""/>
      </v:shape>
    </w:pict>
  </w:numPicBullet>
  <w:abstractNum w:abstractNumId="0">
    <w:nsid w:val="016072DF"/>
    <w:multiLevelType w:val="hybridMultilevel"/>
    <w:tmpl w:val="31F63A4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AF360E"/>
    <w:multiLevelType w:val="hybridMultilevel"/>
    <w:tmpl w:val="FD809FA2"/>
    <w:lvl w:ilvl="0" w:tplc="E9FE452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outline w:val="0"/>
        <w:shadow w:val="0"/>
        <w:emboss w:val="0"/>
        <w:imprint w:val="0"/>
        <w:color w:val="00206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C970E9"/>
    <w:multiLevelType w:val="hybridMultilevel"/>
    <w:tmpl w:val="54243D3E"/>
    <w:lvl w:ilvl="0" w:tplc="14403058">
      <w:start w:val="1"/>
      <w:numFmt w:val="bullet"/>
      <w:lvlText w:val=""/>
      <w:lvlJc w:val="left"/>
      <w:pPr>
        <w:ind w:left="1069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>
    <w:nsid w:val="106D5627"/>
    <w:multiLevelType w:val="hybridMultilevel"/>
    <w:tmpl w:val="EF2896C8"/>
    <w:lvl w:ilvl="0" w:tplc="7F34712C">
      <w:start w:val="1"/>
      <w:numFmt w:val="bullet"/>
      <w:lvlText w:val="▪"/>
      <w:lvlJc w:val="left"/>
      <w:pPr>
        <w:ind w:left="720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1075A01"/>
    <w:multiLevelType w:val="hybridMultilevel"/>
    <w:tmpl w:val="504E421E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12056F10"/>
    <w:multiLevelType w:val="hybridMultilevel"/>
    <w:tmpl w:val="F844D184"/>
    <w:lvl w:ilvl="0" w:tplc="EAA4468E">
      <w:start w:val="5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1312591F"/>
    <w:multiLevelType w:val="hybridMultilevel"/>
    <w:tmpl w:val="955696B6"/>
    <w:lvl w:ilvl="0" w:tplc="6BBC9CF6">
      <w:start w:val="1"/>
      <w:numFmt w:val="bullet"/>
      <w:lvlText w:val="P"/>
      <w:lvlJc w:val="left"/>
      <w:pPr>
        <w:ind w:left="1068" w:hanging="360"/>
      </w:pPr>
      <w:rPr>
        <w:rFonts w:ascii="Wingdings 2" w:hAnsi="Wingdings 2" w:hint="default"/>
        <w:outline w:val="0"/>
        <w:shadow w:val="0"/>
        <w:emboss w:val="0"/>
        <w:imprint w:val="0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>
    <w:nsid w:val="16462EA5"/>
    <w:multiLevelType w:val="multilevel"/>
    <w:tmpl w:val="0410001D"/>
    <w:styleLink w:val="Stile2"/>
    <w:lvl w:ilvl="0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8">
    <w:nsid w:val="17C64975"/>
    <w:multiLevelType w:val="hybridMultilevel"/>
    <w:tmpl w:val="B0041B2A"/>
    <w:lvl w:ilvl="0" w:tplc="188CFCE0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20F81168"/>
    <w:multiLevelType w:val="multilevel"/>
    <w:tmpl w:val="E448399C"/>
    <w:lvl w:ilvl="0">
      <w:start w:val="1"/>
      <w:numFmt w:val="bullet"/>
      <w:lvlText w:val="▪"/>
      <w:lvlJc w:val="left"/>
      <w:pPr>
        <w:ind w:left="1069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>
      <w:start w:val="1"/>
      <w:numFmt w:val="lowerLetter"/>
      <w:lvlText w:val="%2)"/>
      <w:lvlJc w:val="left"/>
      <w:pPr>
        <w:ind w:left="1429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789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214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250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86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358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949" w:hanging="360"/>
      </w:pPr>
      <w:rPr>
        <w:rFonts w:cs="Times New Roman"/>
      </w:rPr>
    </w:lvl>
  </w:abstractNum>
  <w:abstractNum w:abstractNumId="10">
    <w:nsid w:val="2330319A"/>
    <w:multiLevelType w:val="hybridMultilevel"/>
    <w:tmpl w:val="081A4A62"/>
    <w:lvl w:ilvl="0" w:tplc="88328A74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i w:val="0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25212323"/>
    <w:multiLevelType w:val="hybridMultilevel"/>
    <w:tmpl w:val="406273A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347B66"/>
    <w:multiLevelType w:val="hybridMultilevel"/>
    <w:tmpl w:val="BB10D1E0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57776C0"/>
    <w:multiLevelType w:val="hybridMultilevel"/>
    <w:tmpl w:val="86DC162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71179F3"/>
    <w:multiLevelType w:val="multilevel"/>
    <w:tmpl w:val="0410001D"/>
    <w:numStyleLink w:val="Stile2"/>
  </w:abstractNum>
  <w:abstractNum w:abstractNumId="15">
    <w:nsid w:val="2ADC759B"/>
    <w:multiLevelType w:val="hybridMultilevel"/>
    <w:tmpl w:val="BAEA44FC"/>
    <w:lvl w:ilvl="0" w:tplc="8D3489E8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i w:val="0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6">
    <w:nsid w:val="2BB20E2D"/>
    <w:multiLevelType w:val="hybridMultilevel"/>
    <w:tmpl w:val="D0BC721A"/>
    <w:lvl w:ilvl="0" w:tplc="1690E450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3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0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17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24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1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39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46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5340" w:hanging="180"/>
      </w:pPr>
      <w:rPr>
        <w:rFonts w:cs="Times New Roman"/>
      </w:rPr>
    </w:lvl>
  </w:abstractNum>
  <w:abstractNum w:abstractNumId="17">
    <w:nsid w:val="2D42043A"/>
    <w:multiLevelType w:val="hybridMultilevel"/>
    <w:tmpl w:val="86002E9C"/>
    <w:lvl w:ilvl="0" w:tplc="7F34712C">
      <w:start w:val="1"/>
      <w:numFmt w:val="bullet"/>
      <w:lvlText w:val="▪"/>
      <w:lvlJc w:val="left"/>
      <w:pPr>
        <w:ind w:left="900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>
    <w:nsid w:val="305620CD"/>
    <w:multiLevelType w:val="hybridMultilevel"/>
    <w:tmpl w:val="32C8908A"/>
    <w:lvl w:ilvl="0" w:tplc="7F34712C">
      <w:start w:val="1"/>
      <w:numFmt w:val="bullet"/>
      <w:lvlText w:val="▪"/>
      <w:lvlJc w:val="left"/>
      <w:pPr>
        <w:tabs>
          <w:tab w:val="num" w:pos="360"/>
        </w:tabs>
        <w:ind w:left="360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9">
    <w:nsid w:val="3127613A"/>
    <w:multiLevelType w:val="hybridMultilevel"/>
    <w:tmpl w:val="61521B3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1244FA"/>
    <w:multiLevelType w:val="hybridMultilevel"/>
    <w:tmpl w:val="FCC833FC"/>
    <w:lvl w:ilvl="0" w:tplc="7F34712C">
      <w:start w:val="1"/>
      <w:numFmt w:val="bullet"/>
      <w:lvlText w:val="▪"/>
      <w:lvlJc w:val="left"/>
      <w:pPr>
        <w:ind w:left="720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8E03B74"/>
    <w:multiLevelType w:val="hybridMultilevel"/>
    <w:tmpl w:val="18420828"/>
    <w:lvl w:ilvl="0" w:tplc="0410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3A3E1001"/>
    <w:multiLevelType w:val="hybridMultilevel"/>
    <w:tmpl w:val="40B61794"/>
    <w:lvl w:ilvl="0" w:tplc="DFDA3854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  <w:b/>
        <w:i w:val="0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3D66230F"/>
    <w:multiLevelType w:val="hybridMultilevel"/>
    <w:tmpl w:val="42E0089A"/>
    <w:lvl w:ilvl="0" w:tplc="0410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2C54814"/>
    <w:multiLevelType w:val="hybridMultilevel"/>
    <w:tmpl w:val="E16EF698"/>
    <w:lvl w:ilvl="0" w:tplc="CD80448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i w:val="0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5">
    <w:nsid w:val="490F17CA"/>
    <w:multiLevelType w:val="hybridMultilevel"/>
    <w:tmpl w:val="5E207384"/>
    <w:lvl w:ilvl="0" w:tplc="04100011">
      <w:start w:val="1"/>
      <w:numFmt w:val="decimal"/>
      <w:lvlText w:val="%1)"/>
      <w:lvlJc w:val="left"/>
      <w:pPr>
        <w:ind w:left="150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2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1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8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60" w:hanging="180"/>
      </w:pPr>
      <w:rPr>
        <w:rFonts w:cs="Times New Roman"/>
      </w:rPr>
    </w:lvl>
  </w:abstractNum>
  <w:abstractNum w:abstractNumId="26">
    <w:nsid w:val="4C4B2DAC"/>
    <w:multiLevelType w:val="hybridMultilevel"/>
    <w:tmpl w:val="8E6E744C"/>
    <w:lvl w:ilvl="0" w:tplc="E2AA49CE">
      <w:start w:val="1"/>
      <w:numFmt w:val="bullet"/>
      <w:lvlText w:val="•"/>
      <w:lvlJc w:val="left"/>
      <w:pPr>
        <w:ind w:left="1068" w:hanging="360"/>
      </w:pPr>
      <w:rPr>
        <w:rFonts w:ascii="Imago Book" w:hAnsi="Imago Book" w:hint="default"/>
        <w:b w:val="0"/>
        <w:i w:val="0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>
    <w:nsid w:val="4F5B1ADF"/>
    <w:multiLevelType w:val="hybridMultilevel"/>
    <w:tmpl w:val="06960450"/>
    <w:lvl w:ilvl="0" w:tplc="6BBC9CF6">
      <w:start w:val="1"/>
      <w:numFmt w:val="bullet"/>
      <w:lvlText w:val="P"/>
      <w:lvlJc w:val="left"/>
      <w:pPr>
        <w:ind w:left="1080" w:hanging="360"/>
      </w:pPr>
      <w:rPr>
        <w:rFonts w:ascii="Wingdings 2" w:hAnsi="Wingdings 2" w:hint="default"/>
        <w:outline w:val="0"/>
        <w:shadow w:val="0"/>
        <w:emboss w:val="0"/>
        <w:imprint w:val="0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0307985"/>
    <w:multiLevelType w:val="hybridMultilevel"/>
    <w:tmpl w:val="4F6AF452"/>
    <w:lvl w:ilvl="0" w:tplc="0410000D">
      <w:start w:val="1"/>
      <w:numFmt w:val="bullet"/>
      <w:lvlText w:val=""/>
      <w:lvlJc w:val="left"/>
      <w:pPr>
        <w:ind w:left="900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9">
    <w:nsid w:val="5A5E02B4"/>
    <w:multiLevelType w:val="hybridMultilevel"/>
    <w:tmpl w:val="C8BA2EC6"/>
    <w:lvl w:ilvl="0" w:tplc="188CFCE0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>
    <w:nsid w:val="5DAA7EC1"/>
    <w:multiLevelType w:val="hybridMultilevel"/>
    <w:tmpl w:val="0A42DCB6"/>
    <w:lvl w:ilvl="0" w:tplc="7F34712C">
      <w:start w:val="1"/>
      <w:numFmt w:val="bullet"/>
      <w:lvlText w:val="▪"/>
      <w:lvlJc w:val="left"/>
      <w:pPr>
        <w:ind w:left="720" w:hanging="360"/>
      </w:pPr>
      <w:rPr>
        <w:rFonts w:ascii="Arial Narrow" w:hAnsi="Arial Narrow" w:hint="default"/>
        <w:outline w:val="0"/>
        <w:shadow w:val="0"/>
        <w:emboss w:val="0"/>
        <w:imprint w:val="0"/>
        <w:color w:val="002060"/>
        <w:sz w:val="22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E325ED3"/>
    <w:multiLevelType w:val="hybridMultilevel"/>
    <w:tmpl w:val="1DBC12BA"/>
    <w:lvl w:ilvl="0" w:tplc="0410000D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2">
    <w:nsid w:val="60630003"/>
    <w:multiLevelType w:val="hybridMultilevel"/>
    <w:tmpl w:val="66C28828"/>
    <w:lvl w:ilvl="0" w:tplc="872C0338">
      <w:start w:val="1"/>
      <w:numFmt w:val="decimal"/>
      <w:lvlText w:val="%1)"/>
      <w:lvlJc w:val="left"/>
      <w:pPr>
        <w:ind w:left="360" w:hanging="360"/>
      </w:pPr>
      <w:rPr>
        <w:rFonts w:cs="Times New Roman" w:hint="default"/>
      </w:rPr>
    </w:lvl>
    <w:lvl w:ilvl="1" w:tplc="188CFCE0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color w:val="auto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3">
    <w:nsid w:val="607955A5"/>
    <w:multiLevelType w:val="hybridMultilevel"/>
    <w:tmpl w:val="5E207384"/>
    <w:lvl w:ilvl="0" w:tplc="04100011">
      <w:start w:val="1"/>
      <w:numFmt w:val="decimal"/>
      <w:lvlText w:val="%1)"/>
      <w:lvlJc w:val="left"/>
      <w:pPr>
        <w:ind w:left="150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222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94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66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438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510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82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54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7260" w:hanging="180"/>
      </w:pPr>
      <w:rPr>
        <w:rFonts w:cs="Times New Roman"/>
      </w:rPr>
    </w:lvl>
  </w:abstractNum>
  <w:abstractNum w:abstractNumId="34">
    <w:nsid w:val="60B66AC3"/>
    <w:multiLevelType w:val="hybridMultilevel"/>
    <w:tmpl w:val="203E4E42"/>
    <w:lvl w:ilvl="0" w:tplc="CD80448E">
      <w:start w:val="1"/>
      <w:numFmt w:val="upperLetter"/>
      <w:lvlText w:val="%1)"/>
      <w:lvlJc w:val="left"/>
      <w:pPr>
        <w:ind w:left="720" w:hanging="360"/>
      </w:pPr>
      <w:rPr>
        <w:rFonts w:cs="Times New Roman" w:hint="default"/>
        <w:b/>
        <w:i w:val="0"/>
        <w:color w:val="FF000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5">
    <w:nsid w:val="65A2511B"/>
    <w:multiLevelType w:val="hybridMultilevel"/>
    <w:tmpl w:val="9AD2E55C"/>
    <w:lvl w:ilvl="0" w:tplc="188CFCE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6">
    <w:nsid w:val="65C44E30"/>
    <w:multiLevelType w:val="hybridMultilevel"/>
    <w:tmpl w:val="56E64B40"/>
    <w:lvl w:ilvl="0" w:tplc="188CFCE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2E5E5C0E">
      <w:start w:val="1"/>
      <w:numFmt w:val="bullet"/>
      <w:lvlText w:val="•"/>
      <w:lvlJc w:val="left"/>
      <w:pPr>
        <w:ind w:left="1800" w:hanging="360"/>
      </w:pPr>
      <w:rPr>
        <w:rFonts w:ascii="Arial Narrow" w:hAnsi="Arial Narrow" w:hint="default"/>
        <w:outline w:val="0"/>
        <w:shadow w:val="0"/>
        <w:emboss w:val="0"/>
        <w:imprint w:val="0"/>
        <w:color w:val="auto"/>
        <w:sz w:val="36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68391280"/>
    <w:multiLevelType w:val="hybridMultilevel"/>
    <w:tmpl w:val="1F7638E2"/>
    <w:lvl w:ilvl="0" w:tplc="0410000D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  <w:color w:val="auto"/>
        <w:sz w:val="24"/>
        <w:u w:color="333399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8">
    <w:nsid w:val="732C2B0D"/>
    <w:multiLevelType w:val="hybridMultilevel"/>
    <w:tmpl w:val="EAC08140"/>
    <w:lvl w:ilvl="0" w:tplc="188CFCE0">
      <w:start w:val="1"/>
      <w:numFmt w:val="bullet"/>
      <w:lvlText w:val=""/>
      <w:lvlJc w:val="left"/>
      <w:pPr>
        <w:ind w:left="1068" w:hanging="360"/>
      </w:pPr>
      <w:rPr>
        <w:rFonts w:ascii="Wingdings" w:hAnsi="Wingdings" w:hint="default"/>
        <w:outline w:val="0"/>
        <w:shadow w:val="0"/>
        <w:emboss w:val="0"/>
        <w:imprint w:val="0"/>
        <w:color w:val="auto"/>
        <w:sz w:val="36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9">
    <w:nsid w:val="73956AF6"/>
    <w:multiLevelType w:val="hybridMultilevel"/>
    <w:tmpl w:val="6C349582"/>
    <w:lvl w:ilvl="0" w:tplc="0410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0">
    <w:nsid w:val="752D07E9"/>
    <w:multiLevelType w:val="multilevel"/>
    <w:tmpl w:val="5D364C1C"/>
    <w:lvl w:ilvl="0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  <w:outline w:val="0"/>
        <w:shadow w:val="0"/>
        <w:emboss w:val="0"/>
        <w:imprint w:val="0"/>
        <w:color w:val="002060"/>
        <w:sz w:val="22"/>
      </w:rPr>
    </w:lvl>
    <w:lvl w:ilvl="1">
      <w:start w:val="1"/>
      <w:numFmt w:val="lowerLetter"/>
      <w:lvlText w:val="%2)"/>
      <w:lvlJc w:val="left"/>
      <w:pPr>
        <w:ind w:left="1429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789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2149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2509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869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229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3589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949" w:hanging="360"/>
      </w:pPr>
      <w:rPr>
        <w:rFonts w:cs="Times New Roman"/>
      </w:rPr>
    </w:lvl>
  </w:abstractNum>
  <w:abstractNum w:abstractNumId="41">
    <w:nsid w:val="757B4894"/>
    <w:multiLevelType w:val="hybridMultilevel"/>
    <w:tmpl w:val="1A047BFA"/>
    <w:lvl w:ilvl="0" w:tplc="188CFCE0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6514CEC"/>
    <w:multiLevelType w:val="hybridMultilevel"/>
    <w:tmpl w:val="90F692EE"/>
    <w:lvl w:ilvl="0" w:tplc="E9FE452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outline w:val="0"/>
        <w:shadow w:val="0"/>
        <w:emboss w:val="0"/>
        <w:imprint w:val="0"/>
        <w:color w:val="002060"/>
        <w:sz w:val="22"/>
      </w:rPr>
    </w:lvl>
    <w:lvl w:ilvl="1" w:tplc="0410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3">
    <w:nsid w:val="7A636FCB"/>
    <w:multiLevelType w:val="hybridMultilevel"/>
    <w:tmpl w:val="05945634"/>
    <w:lvl w:ilvl="0" w:tplc="188CFCE0">
      <w:start w:val="1"/>
      <w:numFmt w:val="bullet"/>
      <w:lvlText w:val=""/>
      <w:lvlJc w:val="left"/>
      <w:pPr>
        <w:ind w:left="1776" w:hanging="360"/>
      </w:pPr>
      <w:rPr>
        <w:rFonts w:ascii="Wingdings" w:hAnsi="Wingdings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44">
    <w:nsid w:val="7BA06D78"/>
    <w:multiLevelType w:val="hybridMultilevel"/>
    <w:tmpl w:val="B24A56D6"/>
    <w:lvl w:ilvl="0" w:tplc="0410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45">
    <w:nsid w:val="7BA653C5"/>
    <w:multiLevelType w:val="hybridMultilevel"/>
    <w:tmpl w:val="AB381952"/>
    <w:lvl w:ilvl="0" w:tplc="04100015">
      <w:start w:val="1"/>
      <w:numFmt w:val="upperLetter"/>
      <w:lvlText w:val="%1."/>
      <w:lvlJc w:val="left"/>
      <w:pPr>
        <w:ind w:left="108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46">
    <w:nsid w:val="7E596A25"/>
    <w:multiLevelType w:val="hybridMultilevel"/>
    <w:tmpl w:val="978A12F8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cs="Times New Roman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37"/>
  </w:num>
  <w:num w:numId="2">
    <w:abstractNumId w:val="46"/>
  </w:num>
  <w:num w:numId="3">
    <w:abstractNumId w:val="25"/>
  </w:num>
  <w:num w:numId="4">
    <w:abstractNumId w:val="16"/>
  </w:num>
  <w:num w:numId="5">
    <w:abstractNumId w:val="8"/>
  </w:num>
  <w:num w:numId="6">
    <w:abstractNumId w:val="35"/>
  </w:num>
  <w:num w:numId="7">
    <w:abstractNumId w:val="36"/>
  </w:num>
  <w:num w:numId="8">
    <w:abstractNumId w:val="38"/>
  </w:num>
  <w:num w:numId="9">
    <w:abstractNumId w:val="41"/>
  </w:num>
  <w:num w:numId="10">
    <w:abstractNumId w:val="32"/>
  </w:num>
  <w:num w:numId="11">
    <w:abstractNumId w:val="29"/>
  </w:num>
  <w:num w:numId="12">
    <w:abstractNumId w:val="43"/>
  </w:num>
  <w:num w:numId="13">
    <w:abstractNumId w:val="33"/>
  </w:num>
  <w:num w:numId="14">
    <w:abstractNumId w:val="12"/>
  </w:num>
  <w:num w:numId="15">
    <w:abstractNumId w:val="21"/>
  </w:num>
  <w:num w:numId="16">
    <w:abstractNumId w:val="11"/>
  </w:num>
  <w:num w:numId="17">
    <w:abstractNumId w:val="39"/>
  </w:num>
  <w:num w:numId="18">
    <w:abstractNumId w:val="23"/>
  </w:num>
  <w:num w:numId="19">
    <w:abstractNumId w:val="27"/>
  </w:num>
  <w:num w:numId="20">
    <w:abstractNumId w:val="4"/>
  </w:num>
  <w:num w:numId="21">
    <w:abstractNumId w:val="45"/>
  </w:num>
  <w:num w:numId="22">
    <w:abstractNumId w:val="6"/>
  </w:num>
  <w:num w:numId="23">
    <w:abstractNumId w:val="13"/>
  </w:num>
  <w:num w:numId="24">
    <w:abstractNumId w:val="0"/>
  </w:num>
  <w:num w:numId="25">
    <w:abstractNumId w:val="10"/>
  </w:num>
  <w:num w:numId="26">
    <w:abstractNumId w:val="24"/>
  </w:num>
  <w:num w:numId="27">
    <w:abstractNumId w:val="22"/>
  </w:num>
  <w:num w:numId="28">
    <w:abstractNumId w:val="34"/>
  </w:num>
  <w:num w:numId="29">
    <w:abstractNumId w:val="5"/>
  </w:num>
  <w:num w:numId="30">
    <w:abstractNumId w:val="26"/>
  </w:num>
  <w:num w:numId="31">
    <w:abstractNumId w:val="31"/>
  </w:num>
  <w:num w:numId="32">
    <w:abstractNumId w:val="7"/>
  </w:num>
  <w:num w:numId="33">
    <w:abstractNumId w:val="14"/>
  </w:num>
  <w:num w:numId="34">
    <w:abstractNumId w:val="19"/>
  </w:num>
  <w:num w:numId="35">
    <w:abstractNumId w:val="1"/>
  </w:num>
  <w:num w:numId="36">
    <w:abstractNumId w:val="40"/>
  </w:num>
  <w:num w:numId="37">
    <w:abstractNumId w:val="42"/>
  </w:num>
  <w:num w:numId="38">
    <w:abstractNumId w:val="15"/>
  </w:num>
  <w:num w:numId="39">
    <w:abstractNumId w:val="3"/>
  </w:num>
  <w:num w:numId="40">
    <w:abstractNumId w:val="30"/>
  </w:num>
  <w:num w:numId="41">
    <w:abstractNumId w:val="9"/>
  </w:num>
  <w:num w:numId="42">
    <w:abstractNumId w:val="18"/>
  </w:num>
  <w:num w:numId="43">
    <w:abstractNumId w:val="20"/>
  </w:num>
  <w:num w:numId="44">
    <w:abstractNumId w:val="2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7"/>
  </w:num>
  <w:num w:numId="47">
    <w:abstractNumId w:val="2"/>
  </w:num>
  <w:num w:numId="48">
    <w:abstractNumId w:val="44"/>
  </w:num>
  <w:numIdMacAtCleanup w:val="1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283"/>
  <w:drawingGridHorizontalSpacing w:val="12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F0D36"/>
    <w:rsid w:val="00026B3E"/>
    <w:rsid w:val="0002794B"/>
    <w:rsid w:val="000453CF"/>
    <w:rsid w:val="00051DAA"/>
    <w:rsid w:val="00052A73"/>
    <w:rsid w:val="000536EC"/>
    <w:rsid w:val="0006011B"/>
    <w:rsid w:val="00060E51"/>
    <w:rsid w:val="000666AE"/>
    <w:rsid w:val="00070AB1"/>
    <w:rsid w:val="000A1D08"/>
    <w:rsid w:val="000A47A5"/>
    <w:rsid w:val="000B1CBB"/>
    <w:rsid w:val="000B2B71"/>
    <w:rsid w:val="000B5A97"/>
    <w:rsid w:val="000D0511"/>
    <w:rsid w:val="000E38C3"/>
    <w:rsid w:val="000E77A3"/>
    <w:rsid w:val="00121BC4"/>
    <w:rsid w:val="00125B38"/>
    <w:rsid w:val="00143048"/>
    <w:rsid w:val="0015311E"/>
    <w:rsid w:val="001673CB"/>
    <w:rsid w:val="00172C1D"/>
    <w:rsid w:val="00174168"/>
    <w:rsid w:val="00174D8E"/>
    <w:rsid w:val="00177397"/>
    <w:rsid w:val="00187D81"/>
    <w:rsid w:val="001A5F1C"/>
    <w:rsid w:val="001C26AE"/>
    <w:rsid w:val="001D48EE"/>
    <w:rsid w:val="001D5AD6"/>
    <w:rsid w:val="001D5FFE"/>
    <w:rsid w:val="001F055C"/>
    <w:rsid w:val="001F0D36"/>
    <w:rsid w:val="001F3C8D"/>
    <w:rsid w:val="0020612A"/>
    <w:rsid w:val="002212C8"/>
    <w:rsid w:val="00222D12"/>
    <w:rsid w:val="0022525E"/>
    <w:rsid w:val="002445A4"/>
    <w:rsid w:val="00251E9B"/>
    <w:rsid w:val="00267129"/>
    <w:rsid w:val="002828AD"/>
    <w:rsid w:val="002C2F28"/>
    <w:rsid w:val="002F06CA"/>
    <w:rsid w:val="002F13C8"/>
    <w:rsid w:val="002F3805"/>
    <w:rsid w:val="00345496"/>
    <w:rsid w:val="00345553"/>
    <w:rsid w:val="003467A3"/>
    <w:rsid w:val="003539C7"/>
    <w:rsid w:val="00353ADC"/>
    <w:rsid w:val="00356125"/>
    <w:rsid w:val="00377408"/>
    <w:rsid w:val="003A1670"/>
    <w:rsid w:val="003C3864"/>
    <w:rsid w:val="003D646A"/>
    <w:rsid w:val="003F0750"/>
    <w:rsid w:val="003F356C"/>
    <w:rsid w:val="0041034F"/>
    <w:rsid w:val="00410EA0"/>
    <w:rsid w:val="00422E37"/>
    <w:rsid w:val="00423F73"/>
    <w:rsid w:val="00454D93"/>
    <w:rsid w:val="004559B2"/>
    <w:rsid w:val="00475210"/>
    <w:rsid w:val="004778F8"/>
    <w:rsid w:val="004A2F6D"/>
    <w:rsid w:val="004C5410"/>
    <w:rsid w:val="005003FB"/>
    <w:rsid w:val="00504F52"/>
    <w:rsid w:val="005149BD"/>
    <w:rsid w:val="0053026D"/>
    <w:rsid w:val="00537121"/>
    <w:rsid w:val="00543691"/>
    <w:rsid w:val="005554AF"/>
    <w:rsid w:val="005761E9"/>
    <w:rsid w:val="00586D9F"/>
    <w:rsid w:val="005A5380"/>
    <w:rsid w:val="005B1273"/>
    <w:rsid w:val="005B5EF1"/>
    <w:rsid w:val="005D43E4"/>
    <w:rsid w:val="005F0280"/>
    <w:rsid w:val="005F56C0"/>
    <w:rsid w:val="00605DE2"/>
    <w:rsid w:val="00627495"/>
    <w:rsid w:val="00627D3F"/>
    <w:rsid w:val="00634936"/>
    <w:rsid w:val="00634D5F"/>
    <w:rsid w:val="00636ADE"/>
    <w:rsid w:val="00637914"/>
    <w:rsid w:val="0064741E"/>
    <w:rsid w:val="00667731"/>
    <w:rsid w:val="00676113"/>
    <w:rsid w:val="00687388"/>
    <w:rsid w:val="006B718A"/>
    <w:rsid w:val="006D5230"/>
    <w:rsid w:val="006E2143"/>
    <w:rsid w:val="00706D01"/>
    <w:rsid w:val="007177CB"/>
    <w:rsid w:val="00722C91"/>
    <w:rsid w:val="007659B1"/>
    <w:rsid w:val="0077218A"/>
    <w:rsid w:val="00782236"/>
    <w:rsid w:val="007D6638"/>
    <w:rsid w:val="00816556"/>
    <w:rsid w:val="0082191B"/>
    <w:rsid w:val="008246D5"/>
    <w:rsid w:val="0083065E"/>
    <w:rsid w:val="00860564"/>
    <w:rsid w:val="008B1597"/>
    <w:rsid w:val="008D7393"/>
    <w:rsid w:val="008E0DB0"/>
    <w:rsid w:val="008E2863"/>
    <w:rsid w:val="009237F4"/>
    <w:rsid w:val="009254D4"/>
    <w:rsid w:val="009454AA"/>
    <w:rsid w:val="00946DE1"/>
    <w:rsid w:val="00947D38"/>
    <w:rsid w:val="00966BED"/>
    <w:rsid w:val="00970F27"/>
    <w:rsid w:val="00975696"/>
    <w:rsid w:val="00984E81"/>
    <w:rsid w:val="0099060D"/>
    <w:rsid w:val="00991F9A"/>
    <w:rsid w:val="00995EA2"/>
    <w:rsid w:val="00996343"/>
    <w:rsid w:val="009D597A"/>
    <w:rsid w:val="009E4E52"/>
    <w:rsid w:val="009E6900"/>
    <w:rsid w:val="00A14E7C"/>
    <w:rsid w:val="00A1786C"/>
    <w:rsid w:val="00A40133"/>
    <w:rsid w:val="00A449DF"/>
    <w:rsid w:val="00A63BAB"/>
    <w:rsid w:val="00A652CA"/>
    <w:rsid w:val="00A856C5"/>
    <w:rsid w:val="00A95D5B"/>
    <w:rsid w:val="00AB3EBD"/>
    <w:rsid w:val="00AC22DF"/>
    <w:rsid w:val="00AC2B90"/>
    <w:rsid w:val="00AE1F29"/>
    <w:rsid w:val="00AF32BD"/>
    <w:rsid w:val="00B10ACC"/>
    <w:rsid w:val="00B20C08"/>
    <w:rsid w:val="00B31D39"/>
    <w:rsid w:val="00B44854"/>
    <w:rsid w:val="00B92F4E"/>
    <w:rsid w:val="00B93E67"/>
    <w:rsid w:val="00BD276D"/>
    <w:rsid w:val="00BE0D99"/>
    <w:rsid w:val="00C0736E"/>
    <w:rsid w:val="00C148B1"/>
    <w:rsid w:val="00C429AC"/>
    <w:rsid w:val="00C4779B"/>
    <w:rsid w:val="00C56A7A"/>
    <w:rsid w:val="00C6499A"/>
    <w:rsid w:val="00CA4988"/>
    <w:rsid w:val="00CB476F"/>
    <w:rsid w:val="00CB761C"/>
    <w:rsid w:val="00CC47E2"/>
    <w:rsid w:val="00CD42A8"/>
    <w:rsid w:val="00CE7343"/>
    <w:rsid w:val="00CF69A7"/>
    <w:rsid w:val="00D04D54"/>
    <w:rsid w:val="00D20C0C"/>
    <w:rsid w:val="00D510FA"/>
    <w:rsid w:val="00D536DA"/>
    <w:rsid w:val="00D62CC6"/>
    <w:rsid w:val="00D81123"/>
    <w:rsid w:val="00D8133A"/>
    <w:rsid w:val="00DA41A6"/>
    <w:rsid w:val="00DB60C0"/>
    <w:rsid w:val="00DB680F"/>
    <w:rsid w:val="00E13142"/>
    <w:rsid w:val="00E153CF"/>
    <w:rsid w:val="00E22C5F"/>
    <w:rsid w:val="00E31A4A"/>
    <w:rsid w:val="00E3259A"/>
    <w:rsid w:val="00E348B4"/>
    <w:rsid w:val="00E72F97"/>
    <w:rsid w:val="00E82D5F"/>
    <w:rsid w:val="00E8736E"/>
    <w:rsid w:val="00E91654"/>
    <w:rsid w:val="00EA283C"/>
    <w:rsid w:val="00EB0BF6"/>
    <w:rsid w:val="00EB2C31"/>
    <w:rsid w:val="00EB53E2"/>
    <w:rsid w:val="00EC571A"/>
    <w:rsid w:val="00EE06D2"/>
    <w:rsid w:val="00EE6D33"/>
    <w:rsid w:val="00F07CA5"/>
    <w:rsid w:val="00F30C68"/>
    <w:rsid w:val="00F30F2C"/>
    <w:rsid w:val="00F369AD"/>
    <w:rsid w:val="00F84FFC"/>
    <w:rsid w:val="00F92B35"/>
    <w:rsid w:val="00FC2D0B"/>
    <w:rsid w:val="00FC5C65"/>
    <w:rsid w:val="00FD63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it-IT" w:eastAsia="it-I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F0D36"/>
    <w:rPr>
      <w:rFonts w:ascii="Times New Roman" w:eastAsia="Times New Roman" w:hAnsi="Times New Roman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9"/>
    <w:qFormat/>
    <w:rsid w:val="004559B2"/>
    <w:pPr>
      <w:keepNext/>
      <w:jc w:val="both"/>
      <w:outlineLvl w:val="1"/>
    </w:pPr>
    <w:rPr>
      <w:rFonts w:ascii="Arial Narrow" w:hAnsi="Arial Narrow"/>
      <w:b/>
      <w:bCs/>
      <w:color w:val="FF0000"/>
    </w:rPr>
  </w:style>
  <w:style w:type="paragraph" w:styleId="Heading3">
    <w:name w:val="heading 3"/>
    <w:basedOn w:val="Normal"/>
    <w:next w:val="Normal"/>
    <w:link w:val="Heading3Char"/>
    <w:uiPriority w:val="99"/>
    <w:qFormat/>
    <w:rsid w:val="004559B2"/>
    <w:pPr>
      <w:keepNext/>
      <w:jc w:val="both"/>
      <w:outlineLvl w:val="2"/>
    </w:pPr>
    <w:rPr>
      <w:rFonts w:ascii="Arial Narrow" w:hAnsi="Arial Narrow"/>
      <w:b/>
      <w:bCs/>
    </w:rPr>
  </w:style>
  <w:style w:type="paragraph" w:styleId="Heading5">
    <w:name w:val="heading 5"/>
    <w:basedOn w:val="Normal"/>
    <w:next w:val="Normal"/>
    <w:link w:val="Heading5Char"/>
    <w:uiPriority w:val="99"/>
    <w:qFormat/>
    <w:rsid w:val="0077218A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4559B2"/>
    <w:rPr>
      <w:rFonts w:ascii="Arial Narrow" w:hAnsi="Arial Narrow" w:cs="Times New Roman"/>
      <w:b/>
      <w:bCs/>
      <w:color w:val="FF0000"/>
      <w:sz w:val="24"/>
      <w:szCs w:val="24"/>
      <w:lang w:eastAsia="it-IT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4559B2"/>
    <w:rPr>
      <w:rFonts w:ascii="Arial Narrow" w:hAnsi="Arial Narrow" w:cs="Times New Roman"/>
      <w:b/>
      <w:bCs/>
      <w:sz w:val="24"/>
      <w:szCs w:val="24"/>
      <w:lang w:eastAsia="it-IT"/>
    </w:rPr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77218A"/>
    <w:rPr>
      <w:rFonts w:ascii="Calibri" w:hAnsi="Calibri" w:cs="Times New Roman"/>
      <w:b/>
      <w:bCs/>
      <w:i/>
      <w:iCs/>
      <w:sz w:val="26"/>
      <w:szCs w:val="26"/>
    </w:rPr>
  </w:style>
  <w:style w:type="paragraph" w:styleId="BodyText2">
    <w:name w:val="Body Text 2"/>
    <w:basedOn w:val="Normal"/>
    <w:link w:val="BodyText2Char"/>
    <w:uiPriority w:val="99"/>
    <w:rsid w:val="001A5F1C"/>
    <w:pPr>
      <w:jc w:val="both"/>
    </w:pPr>
    <w:rPr>
      <w:rFonts w:ascii="Arial Narrow" w:hAnsi="Arial Narrow"/>
      <w:sz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1A5F1C"/>
    <w:rPr>
      <w:rFonts w:ascii="Arial Narrow" w:hAnsi="Arial Narrow" w:cs="Times New Roman"/>
      <w:sz w:val="24"/>
      <w:szCs w:val="24"/>
      <w:lang w:eastAsia="it-IT"/>
    </w:rPr>
  </w:style>
  <w:style w:type="paragraph" w:customStyle="1" w:styleId="BodyText21">
    <w:name w:val="Body Text 21"/>
    <w:basedOn w:val="Normal"/>
    <w:uiPriority w:val="99"/>
    <w:rsid w:val="001A5F1C"/>
    <w:pPr>
      <w:overflowPunct w:val="0"/>
      <w:autoSpaceDE w:val="0"/>
      <w:autoSpaceDN w:val="0"/>
      <w:adjustRightInd w:val="0"/>
      <w:jc w:val="both"/>
      <w:textAlignment w:val="baseline"/>
    </w:pPr>
    <w:rPr>
      <w:rFonts w:ascii="Arial" w:hAnsi="Arial"/>
      <w:szCs w:val="20"/>
    </w:rPr>
  </w:style>
  <w:style w:type="paragraph" w:customStyle="1" w:styleId="Default">
    <w:name w:val="Default"/>
    <w:uiPriority w:val="99"/>
    <w:rsid w:val="001A5F1C"/>
    <w:pPr>
      <w:widowControl w:val="0"/>
      <w:autoSpaceDE w:val="0"/>
      <w:autoSpaceDN w:val="0"/>
      <w:adjustRightInd w:val="0"/>
    </w:pPr>
    <w:rPr>
      <w:rFonts w:ascii="BJMBNO+ArialNarrow,Bold" w:eastAsia="Times New Roman" w:hAnsi="BJMBNO+ArialNarrow,Bold" w:cs="BJMBNO+ArialNarrow,Bold"/>
      <w:color w:val="000000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1A5F1C"/>
    <w:pPr>
      <w:tabs>
        <w:tab w:val="center" w:pos="4819"/>
        <w:tab w:val="right" w:pos="9638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1A5F1C"/>
    <w:rPr>
      <w:rFonts w:ascii="Times New Roman" w:hAnsi="Times New Roman" w:cs="Times New Roman"/>
      <w:sz w:val="24"/>
      <w:szCs w:val="24"/>
      <w:lang w:eastAsia="it-IT"/>
    </w:rPr>
  </w:style>
  <w:style w:type="paragraph" w:styleId="Header">
    <w:name w:val="header"/>
    <w:basedOn w:val="Normal"/>
    <w:link w:val="HeaderChar"/>
    <w:uiPriority w:val="99"/>
    <w:rsid w:val="001A5F1C"/>
    <w:pPr>
      <w:tabs>
        <w:tab w:val="center" w:pos="4819"/>
        <w:tab w:val="right" w:pos="9638"/>
      </w:tabs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A5F1C"/>
    <w:rPr>
      <w:rFonts w:ascii="Times New Roman" w:hAnsi="Times New Roman" w:cs="Times New Roman"/>
      <w:sz w:val="20"/>
      <w:szCs w:val="20"/>
      <w:lang w:eastAsia="it-IT"/>
    </w:rPr>
  </w:style>
  <w:style w:type="character" w:styleId="Hyperlink">
    <w:name w:val="Hyperlink"/>
    <w:basedOn w:val="DefaultParagraphFont"/>
    <w:uiPriority w:val="99"/>
    <w:rsid w:val="001A5F1C"/>
    <w:rPr>
      <w:rFonts w:cs="Times New Roman"/>
      <w:color w:val="0000FF"/>
      <w:u w:val="single"/>
    </w:rPr>
  </w:style>
  <w:style w:type="paragraph" w:styleId="CommentText">
    <w:name w:val="annotation text"/>
    <w:basedOn w:val="Normal"/>
    <w:link w:val="CommentTextChar"/>
    <w:uiPriority w:val="99"/>
    <w:rsid w:val="001A5F1C"/>
    <w:pPr>
      <w:spacing w:line="400" w:lineRule="exact"/>
    </w:pPr>
    <w:rPr>
      <w:rFonts w:ascii="Arial Narrow" w:hAnsi="Arial Narrow" w:cs="Arial Narrow"/>
      <w:sz w:val="28"/>
      <w:szCs w:val="28"/>
    </w:rPr>
  </w:style>
  <w:style w:type="character" w:customStyle="1" w:styleId="CommentTextChar">
    <w:name w:val="Comment Text Char"/>
    <w:basedOn w:val="DefaultParagraphFont"/>
    <w:link w:val="CommentText"/>
    <w:uiPriority w:val="99"/>
    <w:locked/>
    <w:rsid w:val="001A5F1C"/>
    <w:rPr>
      <w:rFonts w:ascii="Arial Narrow" w:hAnsi="Arial Narrow" w:cs="Arial Narrow"/>
      <w:sz w:val="28"/>
      <w:szCs w:val="28"/>
      <w:lang w:eastAsia="it-IT"/>
    </w:rPr>
  </w:style>
  <w:style w:type="paragraph" w:styleId="BalloonText">
    <w:name w:val="Balloon Text"/>
    <w:basedOn w:val="Normal"/>
    <w:link w:val="BalloonTextChar"/>
    <w:uiPriority w:val="99"/>
    <w:semiHidden/>
    <w:rsid w:val="001A5F1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1A5F1C"/>
    <w:rPr>
      <w:rFonts w:ascii="Tahoma" w:hAnsi="Tahoma" w:cs="Tahoma"/>
      <w:sz w:val="16"/>
      <w:szCs w:val="16"/>
      <w:lang w:eastAsia="it-IT"/>
    </w:rPr>
  </w:style>
  <w:style w:type="paragraph" w:styleId="ListParagraph">
    <w:name w:val="List Paragraph"/>
    <w:basedOn w:val="Normal"/>
    <w:uiPriority w:val="99"/>
    <w:qFormat/>
    <w:rsid w:val="00CB761C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rsid w:val="001D5AD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1D5AD6"/>
    <w:rPr>
      <w:rFonts w:ascii="Times New Roman" w:hAnsi="Times New Roman" w:cs="Times New Roman"/>
      <w:sz w:val="24"/>
      <w:szCs w:val="24"/>
      <w:lang w:eastAsia="it-IT"/>
    </w:rPr>
  </w:style>
  <w:style w:type="table" w:styleId="TableGrid">
    <w:name w:val="Table Grid"/>
    <w:basedOn w:val="TableNormal"/>
    <w:uiPriority w:val="99"/>
    <w:rsid w:val="0077218A"/>
    <w:rPr>
      <w:sz w:val="20"/>
      <w:szCs w:val="20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List2-Accent1">
    <w:name w:val="Medium List 2 Accent 1"/>
    <w:basedOn w:val="TableNormal"/>
    <w:uiPriority w:val="99"/>
    <w:rsid w:val="006D5230"/>
    <w:rPr>
      <w:rFonts w:ascii="Cambria" w:eastAsia="Times New Roman" w:hAnsi="Cambria"/>
      <w:color w:val="000000"/>
      <w:sz w:val="20"/>
      <w:szCs w:val="20"/>
      <w:lang w:eastAsia="en-US"/>
    </w:rPr>
    <w:tblPr>
      <w:tblStyleRowBandSize w:val="1"/>
      <w:tblStyleColBandSize w:val="1"/>
      <w:tblInd w:w="0" w:type="dxa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cs="Times New Roman"/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rFonts w:cs="Times New Roman"/>
      </w:rPr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rFonts w:cs="Times New Roman"/>
      </w:rPr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rPr>
        <w:rFonts w:cs="Times New Roman"/>
      </w:rPr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rPr>
        <w:rFonts w:cs="Times New Roman"/>
      </w:rPr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rPr>
        <w:rFonts w:cs="Times New Roman"/>
      </w:rPr>
      <w:tblPr/>
      <w:tcPr>
        <w:shd w:val="clear" w:color="auto" w:fill="FFFFFF"/>
      </w:tcPr>
    </w:tblStylePr>
    <w:tblStylePr w:type="swCell">
      <w:rPr>
        <w:rFonts w:cs="Times New Roman"/>
      </w:rPr>
      <w:tblPr/>
      <w:tcPr>
        <w:tcBorders>
          <w:top w:val="nil"/>
        </w:tcBorders>
      </w:tcPr>
    </w:tblStylePr>
  </w:style>
  <w:style w:type="table" w:customStyle="1" w:styleId="Sfondomedio1-Colore11">
    <w:name w:val="Sfondo medio 1 - Colore 11"/>
    <w:uiPriority w:val="99"/>
    <w:rsid w:val="009E6900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MediumGrid1-Accent1">
    <w:name w:val="Medium Grid 1 Accent 1"/>
    <w:basedOn w:val="TableNormal"/>
    <w:uiPriority w:val="99"/>
    <w:rsid w:val="00CA4988"/>
    <w:rPr>
      <w:sz w:val="20"/>
      <w:szCs w:val="20"/>
    </w:rPr>
    <w:tblPr>
      <w:tblStyleRowBandSize w:val="1"/>
      <w:tblStyleColBandSize w:val="1"/>
      <w:tblInd w:w="0" w:type="dxa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rFonts w:cs="Times New Roman"/>
        <w:b/>
        <w:bCs/>
      </w:rPr>
    </w:tblStylePr>
    <w:tblStylePr w:type="lastRow">
      <w:rPr>
        <w:rFonts w:cs="Times New Roman"/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A7BFDE"/>
      </w:tcPr>
    </w:tblStylePr>
    <w:tblStylePr w:type="band1Horz">
      <w:rPr>
        <w:rFonts w:cs="Times New Roman"/>
      </w:rPr>
      <w:tblPr/>
      <w:tcPr>
        <w:shd w:val="clear" w:color="auto" w:fill="A7BFDE"/>
      </w:tcPr>
    </w:tblStylePr>
  </w:style>
  <w:style w:type="paragraph" w:customStyle="1" w:styleId="DF1097308F024EE3BF5DC7528270AD9E">
    <w:name w:val="DF1097308F024EE3BF5DC7528270AD9E"/>
    <w:uiPriority w:val="99"/>
    <w:rsid w:val="00251E9B"/>
    <w:pPr>
      <w:spacing w:after="200" w:line="276" w:lineRule="auto"/>
    </w:pPr>
    <w:rPr>
      <w:rFonts w:eastAsia="Times New Roman"/>
      <w:lang w:val="en-US" w:eastAsia="en-US"/>
    </w:rPr>
  </w:style>
  <w:style w:type="numbering" w:customStyle="1" w:styleId="Stile2">
    <w:name w:val="Stile2"/>
    <w:rsid w:val="00B8746C"/>
    <w:pPr>
      <w:numPr>
        <w:numId w:val="32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50810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81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gruppobefore.it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4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3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138</Words>
  <Characters>791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Il gruppo interculturale di Before presenta i risultati della survey</dc:title>
  <dc:subject/>
  <dc:creator>BB7</dc:creator>
  <cp:keywords/>
  <dc:description/>
  <cp:lastModifiedBy>utente</cp:lastModifiedBy>
  <cp:revision>3</cp:revision>
  <cp:lastPrinted>2011-10-14T09:45:00Z</cp:lastPrinted>
  <dcterms:created xsi:type="dcterms:W3CDTF">2011-12-15T14:28:00Z</dcterms:created>
  <dcterms:modified xsi:type="dcterms:W3CDTF">2012-01-24T09:21:00Z</dcterms:modified>
</cp:coreProperties>
</file>